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9A8" w:rsidRPr="00A719A8" w:rsidRDefault="00A719A8" w:rsidP="00A719A8">
      <w:pPr>
        <w:pStyle w:val="NormalWeb"/>
        <w:spacing w:before="240" w:beforeAutospacing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719A8">
        <w:rPr>
          <w:rFonts w:asciiTheme="minorHAnsi" w:hAnsiTheme="minorHAnsi" w:cstheme="minorHAnsi"/>
          <w:b/>
          <w:sz w:val="32"/>
          <w:szCs w:val="32"/>
        </w:rPr>
        <w:t>DECLARACIÓN RESPONSABLE PARA ENTIDADES JURÍDICAS</w:t>
      </w:r>
    </w:p>
    <w:p w:rsidR="00A719A8" w:rsidRPr="00B75E51" w:rsidRDefault="00A719A8" w:rsidP="00A719A8">
      <w:pPr>
        <w:pStyle w:val="NormalWeb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702BA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B75E51">
        <w:rPr>
          <w:rFonts w:asciiTheme="minorHAnsi" w:hAnsiTheme="minorHAnsi" w:cstheme="minorHAnsi"/>
          <w:b/>
          <w:color w:val="000000"/>
          <w:sz w:val="28"/>
          <w:szCs w:val="28"/>
        </w:rPr>
        <w:t>P</w:t>
      </w:r>
      <w:r w:rsidR="003E313A">
        <w:rPr>
          <w:rFonts w:asciiTheme="minorHAnsi" w:hAnsiTheme="minorHAnsi" w:cstheme="minorHAnsi"/>
          <w:b/>
          <w:color w:val="000000"/>
          <w:sz w:val="28"/>
          <w:szCs w:val="28"/>
        </w:rPr>
        <w:t>REMIOS DEPORTE Y CIUDADANÍA 2024</w:t>
      </w:r>
      <w:r w:rsidRPr="00B75E51">
        <w:rPr>
          <w:rFonts w:asciiTheme="minorHAnsi" w:hAnsiTheme="minorHAnsi" w:cstheme="minorHAnsi"/>
          <w:b/>
          <w:color w:val="000000"/>
          <w:sz w:val="28"/>
          <w:szCs w:val="28"/>
        </w:rPr>
        <w:br/>
        <w:t>CONSTRUIR UNA SOCIEDAD MÁS JUSTA Y SOLIDARIA A TRAVÉS DEL DEPORTE</w:t>
      </w:r>
    </w:p>
    <w:p w:rsidR="003E313A" w:rsidRPr="003E313A" w:rsidRDefault="00A719A8" w:rsidP="003E313A">
      <w:pPr>
        <w:ind w:left="567"/>
        <w:jc w:val="center"/>
        <w:rPr>
          <w:rFonts w:asciiTheme="minorHAnsi" w:hAnsiTheme="minorHAnsi" w:cstheme="minorHAnsi"/>
          <w:b/>
          <w:sz w:val="24"/>
          <w:szCs w:val="28"/>
        </w:rPr>
      </w:pPr>
      <w:r w:rsidRPr="00B75E5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3E313A" w:rsidRPr="003E313A">
        <w:rPr>
          <w:rFonts w:asciiTheme="minorHAnsi" w:hAnsiTheme="minorHAnsi" w:cstheme="minorHAnsi"/>
          <w:b/>
          <w:sz w:val="24"/>
          <w:szCs w:val="28"/>
        </w:rPr>
        <w:t>CÁTEDRA DE ESTUDIOS DEPORTIVOS</w:t>
      </w:r>
    </w:p>
    <w:p w:rsidR="00A719A8" w:rsidRPr="003E313A" w:rsidRDefault="003E313A" w:rsidP="003E313A">
      <w:pPr>
        <w:ind w:left="567"/>
        <w:jc w:val="center"/>
        <w:rPr>
          <w:rFonts w:asciiTheme="minorHAnsi" w:hAnsiTheme="minorHAnsi" w:cstheme="minorHAnsi"/>
          <w:b/>
          <w:sz w:val="24"/>
          <w:szCs w:val="28"/>
        </w:rPr>
      </w:pPr>
      <w:r w:rsidRPr="003E313A">
        <w:rPr>
          <w:rFonts w:asciiTheme="minorHAnsi" w:hAnsiTheme="minorHAnsi" w:cstheme="minorHAnsi"/>
          <w:b/>
          <w:sz w:val="24"/>
          <w:szCs w:val="28"/>
        </w:rPr>
        <w:t xml:space="preserve">SERVICIO DE ESTUDIOS DEPORTIVOS Y SOCIEDAD UPV - VICEPRESIDENCIA PRIMERA Y CONSELLERIA DE CULTURA Y DEPORTE </w:t>
      </w:r>
      <w:r w:rsidR="00A719A8" w:rsidRPr="003E313A">
        <w:rPr>
          <w:rFonts w:asciiTheme="minorHAnsi" w:hAnsiTheme="minorHAnsi" w:cstheme="minorHAnsi"/>
          <w:b/>
          <w:sz w:val="24"/>
          <w:szCs w:val="2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89"/>
      </w:tblGrid>
      <w:tr w:rsidR="00A719A8" w:rsidRPr="00376F60" w:rsidTr="0079116A">
        <w:trPr>
          <w:trHeight w:val="248"/>
        </w:trPr>
        <w:tc>
          <w:tcPr>
            <w:tcW w:w="9589" w:type="dxa"/>
            <w:vAlign w:val="center"/>
          </w:tcPr>
          <w:p w:rsidR="00A719A8" w:rsidRPr="00376F60" w:rsidRDefault="00A719A8" w:rsidP="00F83E7D">
            <w:pPr>
              <w:spacing w:line="288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DATOS DE LA EMPRESA:</w:t>
            </w:r>
          </w:p>
        </w:tc>
      </w:tr>
      <w:tr w:rsidR="00A719A8" w:rsidRPr="00376F60" w:rsidTr="0079116A">
        <w:trPr>
          <w:trHeight w:val="407"/>
        </w:trPr>
        <w:tc>
          <w:tcPr>
            <w:tcW w:w="9589" w:type="dxa"/>
            <w:vAlign w:val="center"/>
          </w:tcPr>
          <w:p w:rsidR="00A719A8" w:rsidRPr="00376F60" w:rsidRDefault="00A719A8" w:rsidP="00F83E7D">
            <w:pPr>
              <w:spacing w:line="288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Nombre de la empresa:</w:t>
            </w:r>
          </w:p>
        </w:tc>
      </w:tr>
      <w:tr w:rsidR="00A719A8" w:rsidRPr="00376F60" w:rsidTr="0079116A">
        <w:trPr>
          <w:trHeight w:val="237"/>
        </w:trPr>
        <w:tc>
          <w:tcPr>
            <w:tcW w:w="9589" w:type="dxa"/>
            <w:vAlign w:val="center"/>
          </w:tcPr>
          <w:p w:rsidR="00A719A8" w:rsidRPr="00376F60" w:rsidRDefault="00A719A8" w:rsidP="00F83E7D">
            <w:pPr>
              <w:spacing w:line="288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CIF:</w:t>
            </w:r>
          </w:p>
        </w:tc>
      </w:tr>
    </w:tbl>
    <w:p w:rsidR="00A719A8" w:rsidRDefault="00A719A8" w:rsidP="00A719A8">
      <w:pPr>
        <w:spacing w:line="288" w:lineRule="auto"/>
        <w:ind w:left="567"/>
        <w:jc w:val="center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A719A8" w:rsidRPr="00376F60" w:rsidTr="0079116A">
        <w:trPr>
          <w:trHeight w:val="329"/>
        </w:trPr>
        <w:tc>
          <w:tcPr>
            <w:tcW w:w="5000" w:type="pct"/>
            <w:vAlign w:val="center"/>
          </w:tcPr>
          <w:p w:rsidR="00A719A8" w:rsidRPr="00376F60" w:rsidRDefault="00A719A8" w:rsidP="00F83E7D">
            <w:pPr>
              <w:spacing w:line="288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PERSONA REPRESENTANTE POR LA EMPRESA:</w:t>
            </w:r>
          </w:p>
        </w:tc>
      </w:tr>
      <w:tr w:rsidR="00A719A8" w:rsidRPr="00702BA8" w:rsidTr="0079116A">
        <w:trPr>
          <w:trHeight w:val="545"/>
        </w:trPr>
        <w:tc>
          <w:tcPr>
            <w:tcW w:w="5000" w:type="pct"/>
          </w:tcPr>
          <w:p w:rsidR="00A719A8" w:rsidRPr="00D970D2" w:rsidRDefault="00A719A8" w:rsidP="00F83E7D">
            <w:pPr>
              <w:pStyle w:val="PDescripcion"/>
            </w:pPr>
            <w:r>
              <w:t>Nombre y apellidos:</w:t>
            </w:r>
          </w:p>
        </w:tc>
      </w:tr>
      <w:tr w:rsidR="00A719A8" w:rsidRPr="00702BA8" w:rsidTr="0079116A">
        <w:trPr>
          <w:trHeight w:val="399"/>
        </w:trPr>
        <w:tc>
          <w:tcPr>
            <w:tcW w:w="5000" w:type="pct"/>
          </w:tcPr>
          <w:p w:rsidR="00A719A8" w:rsidRPr="00D970D2" w:rsidRDefault="00A719A8" w:rsidP="00F83E7D">
            <w:pPr>
              <w:pStyle w:val="PDescripcion"/>
            </w:pPr>
            <w:r>
              <w:t xml:space="preserve">NIF: </w:t>
            </w:r>
          </w:p>
        </w:tc>
      </w:tr>
      <w:tr w:rsidR="00A719A8" w:rsidRPr="00702BA8" w:rsidTr="0079116A">
        <w:trPr>
          <w:trHeight w:val="477"/>
        </w:trPr>
        <w:tc>
          <w:tcPr>
            <w:tcW w:w="5000" w:type="pct"/>
          </w:tcPr>
          <w:p w:rsidR="00A719A8" w:rsidRPr="00D970D2" w:rsidRDefault="00A719A8" w:rsidP="00F83E7D">
            <w:pPr>
              <w:pStyle w:val="PDescripcion"/>
            </w:pPr>
            <w:r>
              <w:t>Cargo:</w:t>
            </w:r>
          </w:p>
        </w:tc>
      </w:tr>
    </w:tbl>
    <w:p w:rsidR="00A719A8" w:rsidRDefault="00A719A8" w:rsidP="00A719A8">
      <w:pPr>
        <w:spacing w:line="288" w:lineRule="auto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W w:w="5122" w:type="pct"/>
        <w:tblInd w:w="-5" w:type="dxa"/>
        <w:tblLook w:val="04A0" w:firstRow="1" w:lastRow="0" w:firstColumn="1" w:lastColumn="0" w:noHBand="0" w:noVBand="1"/>
      </w:tblPr>
      <w:tblGrid>
        <w:gridCol w:w="9863"/>
      </w:tblGrid>
      <w:tr w:rsidR="00A719A8" w:rsidRPr="00376F60" w:rsidTr="00A719A8">
        <w:trPr>
          <w:trHeight w:val="330"/>
        </w:trPr>
        <w:tc>
          <w:tcPr>
            <w:tcW w:w="5000" w:type="pct"/>
            <w:vAlign w:val="center"/>
          </w:tcPr>
          <w:p w:rsidR="00A719A8" w:rsidRPr="00376F60" w:rsidRDefault="00A719A8" w:rsidP="00F83E7D">
            <w:pPr>
              <w:spacing w:line="288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DECLARACION RESPONSABLE:</w:t>
            </w:r>
          </w:p>
        </w:tc>
      </w:tr>
      <w:tr w:rsidR="00A719A8" w:rsidRPr="00702BA8" w:rsidTr="00A719A8">
        <w:trPr>
          <w:trHeight w:val="854"/>
        </w:trPr>
        <w:tc>
          <w:tcPr>
            <w:tcW w:w="5000" w:type="pct"/>
          </w:tcPr>
          <w:p w:rsidR="00A719A8" w:rsidRDefault="00A719A8" w:rsidP="00F83E7D">
            <w:pPr>
              <w:pStyle w:val="PDescripcion"/>
              <w:jc w:val="both"/>
            </w:pPr>
            <w:r>
              <w:t>La persona que suscribe, en calidad de representante de la entidad, declara:</w:t>
            </w:r>
          </w:p>
          <w:p w:rsidR="00A719A8" w:rsidRDefault="00A719A8" w:rsidP="00F83E7D">
            <w:pPr>
              <w:pStyle w:val="PDescripcion"/>
              <w:jc w:val="both"/>
            </w:pPr>
            <w:r w:rsidRPr="00702BA8">
              <w:sym w:font="Wingdings 2" w:char="F0A3"/>
            </w:r>
            <w:r>
              <w:t xml:space="preserve"> Que la entidad se halla</w:t>
            </w:r>
            <w:r w:rsidRPr="00702BA8">
              <w:t xml:space="preserve"> al corriente </w:t>
            </w:r>
            <w:r>
              <w:t xml:space="preserve">en el cumplimiento </w:t>
            </w:r>
            <w:r w:rsidRPr="00702BA8">
              <w:t>de las obligaciones tributarias</w:t>
            </w:r>
            <w:r>
              <w:t xml:space="preserve"> o frente a la Seguridad Social impuestas por las disposiciones vigentes.</w:t>
            </w:r>
          </w:p>
          <w:p w:rsidR="00A719A8" w:rsidRDefault="00A719A8" w:rsidP="00F83E7D">
            <w:pPr>
              <w:pStyle w:val="PDescripcion"/>
              <w:jc w:val="both"/>
            </w:pPr>
            <w:r w:rsidRPr="00702BA8">
              <w:sym w:font="Wingdings 2" w:char="F0A3"/>
            </w:r>
            <w:r>
              <w:t xml:space="preserve"> Que la entidad es conocedora que en el caso de que sea premiada dispondrán de un plazo de 3 días contados a partir del día siguiente de la comunicación del premio para presentar los certificados de hallarse al corriente de las obligaciones tributarias y de la Seguridad Social.</w:t>
            </w:r>
          </w:p>
          <w:p w:rsidR="00A719A8" w:rsidRPr="00702BA8" w:rsidRDefault="00A719A8" w:rsidP="00F83E7D">
            <w:pPr>
              <w:pStyle w:val="PDescripcion"/>
              <w:jc w:val="both"/>
            </w:pPr>
            <w:r w:rsidRPr="00702BA8">
              <w:sym w:font="Wingdings 2" w:char="F0A3"/>
            </w:r>
            <w:r>
              <w:t xml:space="preserve"> Que la entidad es conocedora que en el caso de que no se presenten los certificados requeridos en el plazo indicado, esto conllevará la pérdida del premio.</w:t>
            </w:r>
          </w:p>
        </w:tc>
      </w:tr>
      <w:tr w:rsidR="00A719A8" w:rsidRPr="00376F60" w:rsidTr="00A719A8">
        <w:trPr>
          <w:trHeight w:val="1023"/>
        </w:trPr>
        <w:tc>
          <w:tcPr>
            <w:tcW w:w="5000" w:type="pct"/>
            <w:tcBorders>
              <w:left w:val="nil"/>
              <w:bottom w:val="nil"/>
              <w:right w:val="nil"/>
            </w:tcBorders>
          </w:tcPr>
          <w:p w:rsidR="00A719A8" w:rsidRDefault="00A719A8" w:rsidP="00F83E7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719A8" w:rsidRDefault="00A719A8" w:rsidP="0079116A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</w:t>
            </w:r>
            <w:r w:rsidRPr="00376F60">
              <w:rPr>
                <w:rFonts w:asciiTheme="minorHAnsi" w:hAnsiTheme="minorHAnsi" w:cstheme="minorHAnsi"/>
                <w:sz w:val="24"/>
                <w:szCs w:val="24"/>
              </w:rPr>
              <w:t xml:space="preserve">alencia, a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de                  </w:t>
            </w:r>
            <w:proofErr w:type="spellStart"/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de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9116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E313A">
              <w:rPr>
                <w:rFonts w:asciiTheme="minorHAnsi" w:hAnsiTheme="minorHAnsi" w:cstheme="minorHAnsi"/>
                <w:sz w:val="24"/>
                <w:szCs w:val="24"/>
              </w:rPr>
              <w:t>2024</w:t>
            </w:r>
            <w:proofErr w:type="gramEnd"/>
          </w:p>
          <w:p w:rsidR="003E313A" w:rsidRPr="00376F60" w:rsidRDefault="003E313A" w:rsidP="003E313A">
            <w:pPr>
              <w:spacing w:line="288" w:lineRule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A719A8" w:rsidRPr="003C4768" w:rsidTr="00A719A8">
        <w:trPr>
          <w:trHeight w:val="1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19A8" w:rsidRPr="003C4768" w:rsidRDefault="00A719A8" w:rsidP="00F83E7D">
            <w:pPr>
              <w:spacing w:line="288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          </w:t>
            </w:r>
            <w:r w:rsidRPr="003C4768">
              <w:rPr>
                <w:rFonts w:asciiTheme="minorHAnsi" w:hAnsiTheme="minorHAnsi" w:cstheme="minorHAnsi"/>
                <w:sz w:val="24"/>
                <w:szCs w:val="24"/>
              </w:rPr>
              <w:t>Fdo.: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……………………………………………..</w:t>
            </w:r>
          </w:p>
        </w:tc>
      </w:tr>
    </w:tbl>
    <w:p w:rsidR="00E750D5" w:rsidRDefault="00E750D5" w:rsidP="00E750D5">
      <w:pPr>
        <w:ind w:right="-1"/>
      </w:pPr>
    </w:p>
    <w:p w:rsidR="003E313A" w:rsidRDefault="003E313A" w:rsidP="00E750D5">
      <w:pPr>
        <w:ind w:right="-1"/>
      </w:pPr>
    </w:p>
    <w:sectPr w:rsidR="003E313A" w:rsidSect="0079116A">
      <w:headerReference w:type="default" r:id="rId6"/>
      <w:footerReference w:type="default" r:id="rId7"/>
      <w:pgSz w:w="11906" w:h="16838"/>
      <w:pgMar w:top="2268" w:right="1134" w:bottom="2126" w:left="1134" w:header="567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9A8" w:rsidRDefault="00A719A8" w:rsidP="00E750D5">
      <w:r>
        <w:separator/>
      </w:r>
    </w:p>
  </w:endnote>
  <w:endnote w:type="continuationSeparator" w:id="0">
    <w:p w:rsidR="00A719A8" w:rsidRDefault="00A719A8" w:rsidP="00E75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0D5" w:rsidRPr="00A7516D" w:rsidRDefault="003E313A" w:rsidP="00E750D5">
    <w:pPr>
      <w:pStyle w:val="Piedepgina"/>
      <w:rPr>
        <w:rFonts w:ascii="Arial" w:hAnsi="Arial" w:cs="Arial"/>
        <w:sz w:val="14"/>
      </w:rPr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2E63BBA8" wp14:editId="4322DBB8">
          <wp:simplePos x="0" y="0"/>
          <wp:positionH relativeFrom="margin">
            <wp:posOffset>4274820</wp:posOffset>
          </wp:positionH>
          <wp:positionV relativeFrom="margin">
            <wp:posOffset>8035925</wp:posOffset>
          </wp:positionV>
          <wp:extent cx="1823085" cy="647700"/>
          <wp:effectExtent l="0" t="0" r="5715" b="0"/>
          <wp:wrapSquare wrapText="bothSides"/>
          <wp:docPr id="20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30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2B540AD2" wp14:editId="522FE01F">
          <wp:simplePos x="0" y="0"/>
          <wp:positionH relativeFrom="margin">
            <wp:posOffset>2395220</wp:posOffset>
          </wp:positionH>
          <wp:positionV relativeFrom="margin">
            <wp:posOffset>8154035</wp:posOffset>
          </wp:positionV>
          <wp:extent cx="553720" cy="626110"/>
          <wp:effectExtent l="0" t="0" r="0" b="2540"/>
          <wp:wrapSquare wrapText="bothSides"/>
          <wp:docPr id="21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1E12" w:rsidRPr="00851E12">
      <w:rPr>
        <w:rFonts w:ascii="Arial" w:eastAsia="Times New Roman" w:hAnsi="Arial" w:cs="Arial"/>
        <w:sz w:val="14"/>
        <w:szCs w:val="24"/>
        <w:lang w:val="en-GB" w:eastAsia="es-ES"/>
      </w:rPr>
      <w:t xml:space="preserve">Servei </w:t>
    </w:r>
    <w:proofErr w:type="spellStart"/>
    <w:r w:rsidR="00851E12" w:rsidRPr="00851E12">
      <w:rPr>
        <w:rFonts w:ascii="Arial" w:eastAsia="Times New Roman" w:hAnsi="Arial" w:cs="Arial"/>
        <w:sz w:val="14"/>
        <w:szCs w:val="24"/>
        <w:lang w:val="en-GB" w:eastAsia="es-ES"/>
      </w:rPr>
      <w:t>d’Estudis</w:t>
    </w:r>
    <w:proofErr w:type="spellEnd"/>
    <w:r w:rsidR="00851E12" w:rsidRPr="00851E12">
      <w:rPr>
        <w:rFonts w:ascii="Arial" w:eastAsia="Times New Roman" w:hAnsi="Arial" w:cs="Arial"/>
        <w:sz w:val="14"/>
        <w:szCs w:val="24"/>
        <w:lang w:val="en-GB" w:eastAsia="es-ES"/>
      </w:rPr>
      <w:t xml:space="preserve"> </w:t>
    </w:r>
    <w:proofErr w:type="spellStart"/>
    <w:r w:rsidR="00851E12" w:rsidRPr="00851E12">
      <w:rPr>
        <w:rFonts w:ascii="Arial" w:eastAsia="Times New Roman" w:hAnsi="Arial" w:cs="Arial"/>
        <w:sz w:val="14"/>
        <w:szCs w:val="24"/>
        <w:lang w:val="en-GB" w:eastAsia="es-ES"/>
      </w:rPr>
      <w:t>Esportius</w:t>
    </w:r>
    <w:proofErr w:type="spellEnd"/>
    <w:r w:rsidR="00851E12" w:rsidRPr="00851E12">
      <w:rPr>
        <w:rFonts w:ascii="Arial" w:eastAsia="Times New Roman" w:hAnsi="Arial" w:cs="Arial"/>
        <w:sz w:val="14"/>
        <w:szCs w:val="24"/>
        <w:lang w:val="en-GB" w:eastAsia="es-ES"/>
      </w:rPr>
      <w:t xml:space="preserve"> i </w:t>
    </w:r>
    <w:proofErr w:type="spellStart"/>
    <w:r w:rsidR="00851E12" w:rsidRPr="00851E12">
      <w:rPr>
        <w:rFonts w:ascii="Arial" w:eastAsia="Times New Roman" w:hAnsi="Arial" w:cs="Arial"/>
        <w:sz w:val="14"/>
        <w:szCs w:val="24"/>
        <w:lang w:val="en-GB" w:eastAsia="es-ES"/>
      </w:rPr>
      <w:t>Societat</w:t>
    </w:r>
    <w:proofErr w:type="spellEnd"/>
  </w:p>
  <w:p w:rsidR="00E750D5" w:rsidRPr="00A7516D" w:rsidRDefault="00E750D5" w:rsidP="00E750D5">
    <w:pPr>
      <w:pStyle w:val="Piedepgina"/>
      <w:rPr>
        <w:rFonts w:ascii="Arial" w:hAnsi="Arial" w:cs="Arial"/>
        <w:sz w:val="14"/>
      </w:rPr>
    </w:pPr>
    <w:proofErr w:type="spellStart"/>
    <w:r>
      <w:rPr>
        <w:rFonts w:ascii="Arial" w:hAnsi="Arial" w:cs="Arial"/>
        <w:sz w:val="14"/>
      </w:rPr>
      <w:t>Universitat</w:t>
    </w:r>
    <w:proofErr w:type="spellEnd"/>
    <w:r>
      <w:rPr>
        <w:rFonts w:ascii="Arial" w:hAnsi="Arial" w:cs="Arial"/>
        <w:sz w:val="14"/>
      </w:rPr>
      <w:t xml:space="preserve"> </w:t>
    </w:r>
    <w:proofErr w:type="spellStart"/>
    <w:r>
      <w:rPr>
        <w:rFonts w:ascii="Arial" w:hAnsi="Arial" w:cs="Arial"/>
        <w:sz w:val="14"/>
      </w:rPr>
      <w:t>Politè</w:t>
    </w:r>
    <w:r w:rsidRPr="00A7516D">
      <w:rPr>
        <w:rFonts w:ascii="Arial" w:hAnsi="Arial" w:cs="Arial"/>
        <w:sz w:val="14"/>
      </w:rPr>
      <w:t>cnica</w:t>
    </w:r>
    <w:proofErr w:type="spellEnd"/>
    <w:r w:rsidRPr="00A7516D">
      <w:rPr>
        <w:rFonts w:ascii="Arial" w:hAnsi="Arial" w:cs="Arial"/>
        <w:sz w:val="14"/>
      </w:rPr>
      <w:t xml:space="preserve"> de </w:t>
    </w:r>
    <w:proofErr w:type="spellStart"/>
    <w:r w:rsidRPr="00A7516D">
      <w:rPr>
        <w:rFonts w:ascii="Arial" w:hAnsi="Arial" w:cs="Arial"/>
        <w:sz w:val="14"/>
      </w:rPr>
      <w:t>València</w:t>
    </w:r>
    <w:proofErr w:type="spellEnd"/>
  </w:p>
  <w:p w:rsidR="0092454C" w:rsidRPr="0092454C" w:rsidRDefault="00E750D5" w:rsidP="0092454C">
    <w:pPr>
      <w:pStyle w:val="Piedepgina"/>
      <w:rPr>
        <w:rFonts w:ascii="Arial" w:eastAsia="Times New Roman" w:hAnsi="Arial" w:cs="Arial"/>
        <w:sz w:val="14"/>
        <w:szCs w:val="24"/>
        <w:lang w:eastAsia="es-ES"/>
      </w:rPr>
    </w:pPr>
    <w:proofErr w:type="spellStart"/>
    <w:r w:rsidRPr="00A7516D">
      <w:rPr>
        <w:rFonts w:ascii="Arial" w:hAnsi="Arial" w:cs="Arial"/>
        <w:sz w:val="14"/>
      </w:rPr>
      <w:t>Edifici</w:t>
    </w:r>
    <w:proofErr w:type="spellEnd"/>
    <w:r w:rsidRPr="00A7516D">
      <w:rPr>
        <w:rFonts w:ascii="Arial" w:hAnsi="Arial" w:cs="Arial"/>
        <w:sz w:val="14"/>
      </w:rPr>
      <w:t xml:space="preserve"> </w:t>
    </w:r>
    <w:r w:rsidR="0092454C" w:rsidRPr="0092454C">
      <w:rPr>
        <w:rFonts w:ascii="Arial" w:eastAsia="Times New Roman" w:hAnsi="Arial" w:cs="Arial"/>
        <w:sz w:val="14"/>
        <w:szCs w:val="24"/>
        <w:lang w:eastAsia="es-ES"/>
      </w:rPr>
      <w:t>7C. Camí de Vera, s/n 46022 VALÈNCIA</w:t>
    </w:r>
  </w:p>
  <w:p w:rsidR="0092454C" w:rsidRPr="0092454C" w:rsidRDefault="0092454C" w:rsidP="0092454C">
    <w:pPr>
      <w:tabs>
        <w:tab w:val="center" w:pos="4252"/>
        <w:tab w:val="right" w:pos="8504"/>
      </w:tabs>
      <w:rPr>
        <w:rFonts w:ascii="Arial" w:eastAsia="Times New Roman" w:hAnsi="Arial" w:cs="Arial"/>
        <w:sz w:val="14"/>
        <w:szCs w:val="24"/>
        <w:lang w:val="en-GB" w:eastAsia="es-ES"/>
      </w:rPr>
    </w:pPr>
    <w:r w:rsidRPr="0092454C">
      <w:rPr>
        <w:rFonts w:ascii="Arial" w:eastAsia="Times New Roman" w:hAnsi="Arial" w:cs="Arial"/>
        <w:sz w:val="14"/>
        <w:szCs w:val="24"/>
        <w:lang w:val="en-GB" w:eastAsia="es-ES"/>
      </w:rPr>
      <w:t>Tel. +34 963 87 70 00, ext. 88330</w:t>
    </w:r>
  </w:p>
  <w:p w:rsidR="0092454C" w:rsidRPr="0092454C" w:rsidRDefault="0092454C" w:rsidP="0092454C">
    <w:pPr>
      <w:tabs>
        <w:tab w:val="center" w:pos="4252"/>
        <w:tab w:val="right" w:pos="8504"/>
      </w:tabs>
      <w:rPr>
        <w:rFonts w:ascii="Arial" w:eastAsia="Times New Roman" w:hAnsi="Arial" w:cs="Arial"/>
        <w:sz w:val="14"/>
        <w:szCs w:val="24"/>
        <w:lang w:val="en-GB" w:eastAsia="es-ES"/>
      </w:rPr>
    </w:pPr>
    <w:r w:rsidRPr="0092454C">
      <w:rPr>
        <w:rFonts w:ascii="Arial" w:eastAsia="Times New Roman" w:hAnsi="Arial" w:cs="Arial"/>
        <w:sz w:val="14"/>
        <w:szCs w:val="24"/>
        <w:lang w:val="en-GB" w:eastAsia="es-ES"/>
      </w:rPr>
      <w:t>sedes@upv.es</w:t>
    </w:r>
  </w:p>
  <w:p w:rsidR="00E750D5" w:rsidRPr="00A7516D" w:rsidRDefault="0092454C" w:rsidP="0092454C">
    <w:pPr>
      <w:pStyle w:val="Piedepgina"/>
      <w:rPr>
        <w:rFonts w:ascii="Arial" w:hAnsi="Arial" w:cs="Arial"/>
        <w:b/>
        <w:sz w:val="20"/>
      </w:rPr>
    </w:pPr>
    <w:r w:rsidRPr="009D1E34">
      <w:rPr>
        <w:rFonts w:cs="Arial"/>
        <w:b/>
        <w:szCs w:val="20"/>
        <w:lang w:val="en-US"/>
      </w:rPr>
      <w:t>www.upv.es/entidades/</w:t>
    </w:r>
    <w:r>
      <w:rPr>
        <w:rFonts w:cs="Arial"/>
        <w:b/>
        <w:szCs w:val="20"/>
        <w:lang w:val="en-US"/>
      </w:rPr>
      <w:t>SEDE</w:t>
    </w:r>
    <w:r w:rsidRPr="00462EF9">
      <w:rPr>
        <w:rFonts w:cs="Arial"/>
        <w:b/>
        <w:szCs w:val="20"/>
        <w:lang w:val="en-US"/>
      </w:rPr>
      <w:t>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9A8" w:rsidRDefault="00A719A8" w:rsidP="00E750D5">
      <w:r>
        <w:separator/>
      </w:r>
    </w:p>
  </w:footnote>
  <w:footnote w:type="continuationSeparator" w:id="0">
    <w:p w:rsidR="00A719A8" w:rsidRDefault="00A719A8" w:rsidP="00E75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0D5" w:rsidRDefault="00851E12">
    <w:pPr>
      <w:pStyle w:val="Encabezado"/>
    </w:pPr>
    <w:r w:rsidRPr="0045102C">
      <w:rPr>
        <w:noProof/>
        <w:lang w:eastAsia="es-ES"/>
      </w:rPr>
      <w:drawing>
        <wp:inline distT="0" distB="0" distL="0" distR="0" wp14:anchorId="01E9E41E" wp14:editId="04E10255">
          <wp:extent cx="1781175" cy="1016944"/>
          <wp:effectExtent l="0" t="0" r="0" b="0"/>
          <wp:docPr id="19" name="Imagen 19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016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9A8"/>
    <w:rsid w:val="00150797"/>
    <w:rsid w:val="001F63DD"/>
    <w:rsid w:val="00223F4C"/>
    <w:rsid w:val="00352233"/>
    <w:rsid w:val="003E313A"/>
    <w:rsid w:val="003F70F0"/>
    <w:rsid w:val="004D429B"/>
    <w:rsid w:val="00505455"/>
    <w:rsid w:val="005846A2"/>
    <w:rsid w:val="0059756C"/>
    <w:rsid w:val="00710659"/>
    <w:rsid w:val="00747BED"/>
    <w:rsid w:val="0079116A"/>
    <w:rsid w:val="00851E12"/>
    <w:rsid w:val="0092454C"/>
    <w:rsid w:val="00A719A8"/>
    <w:rsid w:val="00B7457A"/>
    <w:rsid w:val="00CB0ABE"/>
    <w:rsid w:val="00E7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165BA2"/>
  <w15:chartTrackingRefBased/>
  <w15:docId w15:val="{ADD9C4C0-76C9-458A-81B7-0FB8219D1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9A8"/>
    <w:rPr>
      <w:rFonts w:ascii="Times New Roman" w:eastAsiaTheme="minorHAnsi" w:hAnsi="Times New Roman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516D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A7516D"/>
  </w:style>
  <w:style w:type="paragraph" w:styleId="Piedepgina">
    <w:name w:val="footer"/>
    <w:basedOn w:val="Normal"/>
    <w:link w:val="PiedepginaCar"/>
    <w:uiPriority w:val="99"/>
    <w:unhideWhenUsed/>
    <w:rsid w:val="00A7516D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7516D"/>
  </w:style>
  <w:style w:type="table" w:styleId="Tablaconcuadrcula">
    <w:name w:val="Table Grid"/>
    <w:basedOn w:val="Tablanormal"/>
    <w:rsid w:val="00A719A8"/>
    <w:rPr>
      <w:rFonts w:ascii="Times New Roman" w:eastAsia="Times New Roman" w:hAnsi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Descripcion">
    <w:name w:val="PDescripcion"/>
    <w:basedOn w:val="Normal"/>
    <w:autoRedefine/>
    <w:qFormat/>
    <w:rsid w:val="00A719A8"/>
    <w:pPr>
      <w:spacing w:before="240"/>
    </w:pPr>
    <w:rPr>
      <w:rFonts w:asciiTheme="minorHAnsi" w:eastAsia="Times New Roman" w:hAnsiTheme="minorHAnsi" w:cstheme="minorHAnsi"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A719A8"/>
    <w:pPr>
      <w:spacing w:before="100" w:beforeAutospacing="1" w:after="100" w:afterAutospacing="1"/>
    </w:pPr>
    <w:rPr>
      <w:rFonts w:eastAsia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ser\sedes\gestion\Curso%202022%20-%202023\plantillas\SEDES_v_ve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SEDES_v_ver</Template>
  <TotalTime>2</TotalTime>
  <Pages>1</Pages>
  <Words>193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1257</CharactersWithSpaces>
  <SharedDoc>false</SharedDoc>
  <HLinks>
    <vt:vector size="12" baseType="variant">
      <vt:variant>
        <vt:i4>3276920</vt:i4>
      </vt:variant>
      <vt:variant>
        <vt:i4>-1</vt:i4>
      </vt:variant>
      <vt:variant>
        <vt:i4>2056</vt:i4>
      </vt:variant>
      <vt:variant>
        <vt:i4>1</vt:i4>
      </vt:variant>
      <vt:variant>
        <vt:lpwstr>logos2</vt:lpwstr>
      </vt:variant>
      <vt:variant>
        <vt:lpwstr/>
      </vt:variant>
      <vt:variant>
        <vt:i4>720989</vt:i4>
      </vt:variant>
      <vt:variant>
        <vt:i4>-1</vt:i4>
      </vt:variant>
      <vt:variant>
        <vt:i4>2057</vt:i4>
      </vt:variant>
      <vt:variant>
        <vt:i4>1</vt:i4>
      </vt:variant>
      <vt:variant>
        <vt:lpwstr>image001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Alicia López Yeste</dc:creator>
  <cp:keywords/>
  <dc:description/>
  <cp:lastModifiedBy>María Alicia López Yeste</cp:lastModifiedBy>
  <cp:revision>3</cp:revision>
  <cp:lastPrinted>2015-01-16T11:59:00Z</cp:lastPrinted>
  <dcterms:created xsi:type="dcterms:W3CDTF">2024-04-29T07:31:00Z</dcterms:created>
  <dcterms:modified xsi:type="dcterms:W3CDTF">2024-04-29T07:33:00Z</dcterms:modified>
</cp:coreProperties>
</file>